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1E7" w:rsidRDefault="00B541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sau:</w:t>
      </w:r>
    </w:p>
    <w:p w:rsidR="00B541E7" w:rsidRDefault="00B541E7" w:rsidP="008E46F3">
      <w:pPr>
        <w:jc w:val="center"/>
        <w:rPr>
          <w:rFonts w:ascii="Times New Roman" w:hAnsi="Times New Roman"/>
          <w:sz w:val="28"/>
          <w:szCs w:val="28"/>
        </w:rPr>
      </w:pPr>
      <w:r w:rsidRPr="00334F9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87.5pt;height:33.75pt;visibility:visible">
            <v:imagedata r:id="rId4" o:title=""/>
          </v:shape>
        </w:pict>
      </w:r>
    </w:p>
    <w:p w:rsidR="00B541E7" w:rsidRDefault="00B541E7" w:rsidP="003224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sau:</w:t>
      </w:r>
    </w:p>
    <w:p w:rsidR="00B541E7" w:rsidRDefault="00B541E7" w:rsidP="00322439">
      <w:pPr>
        <w:jc w:val="center"/>
        <w:rPr>
          <w:rFonts w:ascii="Times New Roman" w:hAnsi="Times New Roman"/>
          <w:sz w:val="28"/>
          <w:szCs w:val="28"/>
        </w:rPr>
      </w:pPr>
      <w:r w:rsidRPr="00334F94">
        <w:rPr>
          <w:noProof/>
        </w:rPr>
        <w:pict>
          <v:shape id="Picture 3" o:spid="_x0000_i1026" type="#_x0000_t75" style="width:217.5pt;height:40.5pt;visibility:visible">
            <v:imagedata r:id="rId5" o:title=""/>
          </v:shape>
        </w:pict>
      </w:r>
    </w:p>
    <w:p w:rsidR="00B541E7" w:rsidRDefault="00B541E7" w:rsidP="00C71B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sau:</w:t>
      </w:r>
    </w:p>
    <w:p w:rsidR="00B541E7" w:rsidRDefault="00B541E7" w:rsidP="00C71B8B">
      <w:pPr>
        <w:jc w:val="center"/>
        <w:rPr>
          <w:rFonts w:ascii="Times New Roman" w:hAnsi="Times New Roman"/>
          <w:sz w:val="28"/>
          <w:szCs w:val="28"/>
        </w:rPr>
      </w:pPr>
      <w:r w:rsidRPr="00334F94">
        <w:rPr>
          <w:noProof/>
        </w:rPr>
        <w:pict>
          <v:shape id="Picture 5" o:spid="_x0000_i1027" type="#_x0000_t75" style="width:189pt;height:39pt;visibility:visible">
            <v:imagedata r:id="rId6" o:title=""/>
          </v:shape>
        </w:pict>
      </w:r>
    </w:p>
    <w:p w:rsidR="00B541E7" w:rsidRDefault="00B541E7" w:rsidP="00C71B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sau:</w:t>
      </w:r>
    </w:p>
    <w:p w:rsidR="00B541E7" w:rsidRDefault="00B541E7" w:rsidP="00C71B8B">
      <w:pPr>
        <w:jc w:val="center"/>
        <w:rPr>
          <w:rFonts w:ascii="Times New Roman" w:hAnsi="Times New Roman"/>
          <w:sz w:val="28"/>
          <w:szCs w:val="28"/>
        </w:rPr>
      </w:pPr>
      <w:r w:rsidRPr="00C71B8B">
        <w:rPr>
          <w:rFonts w:ascii="Times New Roman" w:hAnsi="Times New Roman"/>
          <w:sz w:val="28"/>
          <w:szCs w:val="28"/>
        </w:rPr>
        <w:t>f (A,B,C,D) = (0,2,3,6,7,10,11,12,14,15)</w:t>
      </w:r>
    </w:p>
    <w:p w:rsidR="00B541E7" w:rsidRDefault="00B541E7" w:rsidP="00C71B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sau:</w:t>
      </w:r>
    </w:p>
    <w:p w:rsidR="00B541E7" w:rsidRDefault="00B541E7" w:rsidP="00C71B8B">
      <w:pPr>
        <w:jc w:val="center"/>
        <w:rPr>
          <w:rFonts w:ascii="Times New Roman" w:hAnsi="Times New Roman"/>
          <w:iCs/>
          <w:sz w:val="28"/>
          <w:szCs w:val="28"/>
        </w:rPr>
      </w:pPr>
      <w:r w:rsidRPr="00C71B8B">
        <w:rPr>
          <w:rFonts w:ascii="Times New Roman" w:hAnsi="Times New Roman"/>
          <w:sz w:val="28"/>
          <w:szCs w:val="28"/>
        </w:rPr>
        <w:t>Y = f(A,B,C)=</w:t>
      </w:r>
      <w:r w:rsidRPr="0063754D">
        <w:rPr>
          <w:rFonts w:ascii="Times New Roman" w:hAnsi="Times New Roman"/>
          <w:sz w:val="28"/>
          <w:szCs w:val="28"/>
        </w:rPr>
        <w:fldChar w:fldCharType="begin"/>
      </w:r>
      <w:r w:rsidRPr="0063754D">
        <w:rPr>
          <w:rFonts w:ascii="Times New Roman" w:hAnsi="Times New Roman"/>
          <w:sz w:val="28"/>
          <w:szCs w:val="28"/>
        </w:rPr>
        <w:instrText xml:space="preserve"> QUOTE </w:instrText>
      </w:r>
      <w:r w:rsidRPr="0063754D">
        <w:pict>
          <v:shape id="_x0000_i1028" type="#_x0000_t75" style="width:19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0A5AB1&quot;/&gt;&lt;wsp:rsid wsp:val=&quot;00222C6D&quot;/&gt;&lt;wsp:rsid wsp:val=&quot;00322439&quot;/&gt;&lt;wsp:rsid wsp:val=&quot;00367B15&quot;/&gt;&lt;wsp:rsid wsp:val=&quot;00387A9D&quot;/&gt;&lt;wsp:rsid wsp:val=&quot;004A54D6&quot;/&gt;&lt;wsp:rsid wsp:val=&quot;006D3BEE&quot;/&gt;&lt;wsp:rsid wsp:val=&quot;008D6224&quot;/&gt;&lt;wsp:rsid wsp:val=&quot;008E46F3&quot;/&gt;&lt;wsp:rsid wsp:val=&quot;00C71B8B&quot;/&gt;&lt;/wsp:rsids&gt;&lt;/w:docPr&gt;&lt;w:body&gt;&lt;w:p wsp:rsidR=&quot;00000000&quot; wsp:rsidRDefault=&quot;000A5AB1&quot;&gt;&lt;m:oMathPara&gt;&lt;m:oMath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A&lt;/m:t&gt;&lt;/m:r&gt;&lt;/m:e&gt;&lt;/m:acc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B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63754D">
        <w:rPr>
          <w:rFonts w:ascii="Times New Roman" w:hAnsi="Times New Roman"/>
          <w:sz w:val="28"/>
          <w:szCs w:val="28"/>
        </w:rPr>
        <w:instrText xml:space="preserve"> </w:instrText>
      </w:r>
      <w:r w:rsidRPr="0063754D">
        <w:rPr>
          <w:rFonts w:ascii="Times New Roman" w:hAnsi="Times New Roman"/>
          <w:sz w:val="28"/>
          <w:szCs w:val="28"/>
        </w:rPr>
        <w:fldChar w:fldCharType="separate"/>
      </w:r>
      <w:r w:rsidRPr="0063754D">
        <w:pict>
          <v:shape id="_x0000_i1029" type="#_x0000_t75" style="width:19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0A5AB1&quot;/&gt;&lt;wsp:rsid wsp:val=&quot;00222C6D&quot;/&gt;&lt;wsp:rsid wsp:val=&quot;00322439&quot;/&gt;&lt;wsp:rsid wsp:val=&quot;00367B15&quot;/&gt;&lt;wsp:rsid wsp:val=&quot;00387A9D&quot;/&gt;&lt;wsp:rsid wsp:val=&quot;004A54D6&quot;/&gt;&lt;wsp:rsid wsp:val=&quot;006D3BEE&quot;/&gt;&lt;wsp:rsid wsp:val=&quot;008D6224&quot;/&gt;&lt;wsp:rsid wsp:val=&quot;008E46F3&quot;/&gt;&lt;wsp:rsid wsp:val=&quot;00C71B8B&quot;/&gt;&lt;/wsp:rsids&gt;&lt;/w:docPr&gt;&lt;w:body&gt;&lt;w:p wsp:rsidR=&quot;00000000&quot; wsp:rsidRDefault=&quot;000A5AB1&quot;&gt;&lt;m:oMathPara&gt;&lt;m:oMath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A&lt;/m:t&gt;&lt;/m:r&gt;&lt;/m:e&gt;&lt;/m:acc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B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63754D">
        <w:rPr>
          <w:rFonts w:ascii="Times New Roman" w:hAnsi="Times New Roman"/>
          <w:sz w:val="28"/>
          <w:szCs w:val="28"/>
        </w:rPr>
        <w:fldChar w:fldCharType="end"/>
      </w:r>
      <w:r w:rsidRPr="00C71B8B">
        <w:rPr>
          <w:rFonts w:ascii="Times New Roman" w:hAnsi="Times New Roman"/>
          <w:sz w:val="28"/>
          <w:szCs w:val="28"/>
        </w:rPr>
        <w:t>C+</w:t>
      </w:r>
      <w:r w:rsidRPr="0063754D">
        <w:rPr>
          <w:rFonts w:ascii="Times New Roman" w:hAnsi="Times New Roman"/>
          <w:sz w:val="28"/>
          <w:szCs w:val="28"/>
        </w:rPr>
        <w:fldChar w:fldCharType="begin"/>
      </w:r>
      <w:r w:rsidRPr="0063754D">
        <w:rPr>
          <w:rFonts w:ascii="Times New Roman" w:hAnsi="Times New Roman"/>
          <w:sz w:val="28"/>
          <w:szCs w:val="28"/>
        </w:rPr>
        <w:instrText xml:space="preserve"> QUOTE </w:instrText>
      </w:r>
      <w:r w:rsidRPr="0063754D">
        <w:pict>
          <v:shape id="_x0000_i1030" type="#_x0000_t75" style="width:10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222C6D&quot;/&gt;&lt;wsp:rsid wsp:val=&quot;00322439&quot;/&gt;&lt;wsp:rsid wsp:val=&quot;00367B15&quot;/&gt;&lt;wsp:rsid wsp:val=&quot;00387A9D&quot;/&gt;&lt;wsp:rsid wsp:val=&quot;004A54D6&quot;/&gt;&lt;wsp:rsid wsp:val=&quot;0063754D&quot;/&gt;&lt;wsp:rsid wsp:val=&quot;006D3BEE&quot;/&gt;&lt;wsp:rsid wsp:val=&quot;008D6224&quot;/&gt;&lt;wsp:rsid wsp:val=&quot;008E46F3&quot;/&gt;&lt;wsp:rsid wsp:val=&quot;00C71B8B&quot;/&gt;&lt;wsp:rsid wsp:val=&quot;00DF0A7D&quot;/&gt;&lt;/wsp:rsids&gt;&lt;/w:docPr&gt;&lt;w:body&gt;&lt;w:p wsp:rsidR=&quot;00000000&quot; wsp:rsidRDefault=&quot;00DF0A7D&quot;&gt;&lt;m:oMathPara&gt;&lt;m:oMath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A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63754D">
        <w:rPr>
          <w:rFonts w:ascii="Times New Roman" w:hAnsi="Times New Roman"/>
          <w:sz w:val="28"/>
          <w:szCs w:val="28"/>
        </w:rPr>
        <w:instrText xml:space="preserve"> </w:instrText>
      </w:r>
      <w:r w:rsidRPr="0063754D">
        <w:rPr>
          <w:rFonts w:ascii="Times New Roman" w:hAnsi="Times New Roman"/>
          <w:sz w:val="28"/>
          <w:szCs w:val="28"/>
        </w:rPr>
        <w:fldChar w:fldCharType="separate"/>
      </w:r>
      <w:r w:rsidRPr="0063754D">
        <w:pict>
          <v:shape id="_x0000_i1031" type="#_x0000_t75" style="width:10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222C6D&quot;/&gt;&lt;wsp:rsid wsp:val=&quot;00322439&quot;/&gt;&lt;wsp:rsid wsp:val=&quot;00367B15&quot;/&gt;&lt;wsp:rsid wsp:val=&quot;00387A9D&quot;/&gt;&lt;wsp:rsid wsp:val=&quot;004A54D6&quot;/&gt;&lt;wsp:rsid wsp:val=&quot;0063754D&quot;/&gt;&lt;wsp:rsid wsp:val=&quot;006D3BEE&quot;/&gt;&lt;wsp:rsid wsp:val=&quot;008D6224&quot;/&gt;&lt;wsp:rsid wsp:val=&quot;008E46F3&quot;/&gt;&lt;wsp:rsid wsp:val=&quot;00C71B8B&quot;/&gt;&lt;wsp:rsid wsp:val=&quot;00DF0A7D&quot;/&gt;&lt;/wsp:rsids&gt;&lt;/w:docPr&gt;&lt;w:body&gt;&lt;w:p wsp:rsidR=&quot;00000000&quot; wsp:rsidRDefault=&quot;00DF0A7D&quot;&gt;&lt;m:oMathPara&gt;&lt;m:oMath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A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63754D">
        <w:rPr>
          <w:rFonts w:ascii="Times New Roman" w:hAnsi="Times New Roman"/>
          <w:sz w:val="28"/>
          <w:szCs w:val="28"/>
        </w:rPr>
        <w:fldChar w:fldCharType="end"/>
      </w:r>
      <w:r w:rsidRPr="00C71B8B">
        <w:rPr>
          <w:rFonts w:ascii="Times New Roman" w:hAnsi="Times New Roman"/>
          <w:sz w:val="28"/>
          <w:szCs w:val="28"/>
        </w:rPr>
        <w:t>BC+ABC+</w:t>
      </w:r>
      <w:r w:rsidRPr="0063754D">
        <w:rPr>
          <w:rFonts w:ascii="Times New Roman" w:hAnsi="Times New Roman"/>
          <w:sz w:val="28"/>
          <w:szCs w:val="28"/>
        </w:rPr>
        <w:fldChar w:fldCharType="begin"/>
      </w:r>
      <w:r w:rsidRPr="0063754D">
        <w:rPr>
          <w:rFonts w:ascii="Times New Roman" w:hAnsi="Times New Roman"/>
          <w:sz w:val="28"/>
          <w:szCs w:val="28"/>
        </w:rPr>
        <w:instrText xml:space="preserve"> QUOTE </w:instrText>
      </w:r>
      <w:r w:rsidRPr="0063754D">
        <w:pict>
          <v:shape id="_x0000_i1032" type="#_x0000_t75" style="width:17.2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222C6D&quot;/&gt;&lt;wsp:rsid wsp:val=&quot;00322439&quot;/&gt;&lt;wsp:rsid wsp:val=&quot;00367B15&quot;/&gt;&lt;wsp:rsid wsp:val=&quot;00387A9D&quot;/&gt;&lt;wsp:rsid wsp:val=&quot;004A54D6&quot;/&gt;&lt;wsp:rsid wsp:val=&quot;0063754D&quot;/&gt;&lt;wsp:rsid wsp:val=&quot;006D3BEE&quot;/&gt;&lt;wsp:rsid wsp:val=&quot;008C268B&quot;/&gt;&lt;wsp:rsid wsp:val=&quot;008D6224&quot;/&gt;&lt;wsp:rsid wsp:val=&quot;008E46F3&quot;/&gt;&lt;wsp:rsid wsp:val=&quot;00C71B8B&quot;/&gt;&lt;/wsp:rsids&gt;&lt;/w:docPr&gt;&lt;w:body&gt;&lt;w:p wsp:rsidR=&quot;00000000&quot; wsp:rsidRDefault=&quot;008C268B&quot;&gt;&lt;m:oMathPara&gt;&lt;m:oMath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A&lt;/m:t&gt;&lt;/m:r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B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63754D">
        <w:rPr>
          <w:rFonts w:ascii="Times New Roman" w:hAnsi="Times New Roman"/>
          <w:sz w:val="28"/>
          <w:szCs w:val="28"/>
        </w:rPr>
        <w:instrText xml:space="preserve"> </w:instrText>
      </w:r>
      <w:r w:rsidRPr="0063754D">
        <w:rPr>
          <w:rFonts w:ascii="Times New Roman" w:hAnsi="Times New Roman"/>
          <w:sz w:val="28"/>
          <w:szCs w:val="28"/>
        </w:rPr>
        <w:fldChar w:fldCharType="separate"/>
      </w:r>
      <w:r w:rsidRPr="0063754D">
        <w:pict>
          <v:shape id="_x0000_i1033" type="#_x0000_t75" style="width:17.2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222C6D&quot;/&gt;&lt;wsp:rsid wsp:val=&quot;00322439&quot;/&gt;&lt;wsp:rsid wsp:val=&quot;00367B15&quot;/&gt;&lt;wsp:rsid wsp:val=&quot;00387A9D&quot;/&gt;&lt;wsp:rsid wsp:val=&quot;004A54D6&quot;/&gt;&lt;wsp:rsid wsp:val=&quot;0063754D&quot;/&gt;&lt;wsp:rsid wsp:val=&quot;006D3BEE&quot;/&gt;&lt;wsp:rsid wsp:val=&quot;008C268B&quot;/&gt;&lt;wsp:rsid wsp:val=&quot;008D6224&quot;/&gt;&lt;wsp:rsid wsp:val=&quot;008E46F3&quot;/&gt;&lt;wsp:rsid wsp:val=&quot;00C71B8B&quot;/&gt;&lt;/wsp:rsids&gt;&lt;/w:docPr&gt;&lt;w:body&gt;&lt;w:p wsp:rsidR=&quot;00000000&quot; wsp:rsidRDefault=&quot;008C268B&quot;&gt;&lt;m:oMathPara&gt;&lt;m:oMath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A&lt;/m:t&gt;&lt;/m:r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B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63754D">
        <w:rPr>
          <w:rFonts w:ascii="Times New Roman" w:hAnsi="Times New Roman"/>
          <w:sz w:val="28"/>
          <w:szCs w:val="28"/>
        </w:rPr>
        <w:fldChar w:fldCharType="end"/>
      </w:r>
      <w:r w:rsidRPr="00C71B8B">
        <w:rPr>
          <w:rFonts w:ascii="Times New Roman" w:hAnsi="Times New Roman"/>
          <w:sz w:val="28"/>
          <w:szCs w:val="28"/>
        </w:rPr>
        <w:t>C+A</w:t>
      </w:r>
      <w:r w:rsidRPr="0063754D">
        <w:rPr>
          <w:rFonts w:ascii="Times New Roman" w:hAnsi="Times New Roman"/>
          <w:iCs/>
          <w:sz w:val="28"/>
          <w:szCs w:val="28"/>
        </w:rPr>
        <w:fldChar w:fldCharType="begin"/>
      </w:r>
      <w:r w:rsidRPr="0063754D">
        <w:rPr>
          <w:rFonts w:ascii="Times New Roman" w:hAnsi="Times New Roman"/>
          <w:iCs/>
          <w:sz w:val="28"/>
          <w:szCs w:val="28"/>
        </w:rPr>
        <w:instrText xml:space="preserve"> QUOTE </w:instrText>
      </w:r>
      <w:r w:rsidRPr="0063754D">
        <w:pict>
          <v:shape id="_x0000_i1034" type="#_x0000_t75" style="width:21.7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222C6D&quot;/&gt;&lt;wsp:rsid wsp:val=&quot;00322439&quot;/&gt;&lt;wsp:rsid wsp:val=&quot;00367B15&quot;/&gt;&lt;wsp:rsid wsp:val=&quot;00387A9D&quot;/&gt;&lt;wsp:rsid wsp:val=&quot;004A54D6&quot;/&gt;&lt;wsp:rsid wsp:val=&quot;0063754D&quot;/&gt;&lt;wsp:rsid wsp:val=&quot;006D3BEE&quot;/&gt;&lt;wsp:rsid wsp:val=&quot;008D6224&quot;/&gt;&lt;wsp:rsid wsp:val=&quot;008E46F3&quot;/&gt;&lt;wsp:rsid wsp:val=&quot;00B667F6&quot;/&gt;&lt;wsp:rsid wsp:val=&quot;00C71B8B&quot;/&gt;&lt;/wsp:rsids&gt;&lt;/w:docPr&gt;&lt;w:body&gt;&lt;w:p wsp:rsidR=&quot;00000000&quot; wsp:rsidRDefault=&quot;00B667F6&quot;&gt;&lt;m:oMathPara&gt;&lt;m:oMath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BCÂ 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63754D">
        <w:rPr>
          <w:rFonts w:ascii="Times New Roman" w:hAnsi="Times New Roman"/>
          <w:iCs/>
          <w:sz w:val="28"/>
          <w:szCs w:val="28"/>
        </w:rPr>
        <w:instrText xml:space="preserve"> </w:instrText>
      </w:r>
      <w:r w:rsidRPr="0063754D">
        <w:rPr>
          <w:rFonts w:ascii="Times New Roman" w:hAnsi="Times New Roman"/>
          <w:iCs/>
          <w:sz w:val="28"/>
          <w:szCs w:val="28"/>
        </w:rPr>
        <w:fldChar w:fldCharType="separate"/>
      </w:r>
      <w:r w:rsidRPr="0063754D">
        <w:pict>
          <v:shape id="_x0000_i1035" type="#_x0000_t75" style="width:21.7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E46F3&quot;/&gt;&lt;wsp:rsid wsp:val=&quot;00222C6D&quot;/&gt;&lt;wsp:rsid wsp:val=&quot;00322439&quot;/&gt;&lt;wsp:rsid wsp:val=&quot;00367B15&quot;/&gt;&lt;wsp:rsid wsp:val=&quot;00387A9D&quot;/&gt;&lt;wsp:rsid wsp:val=&quot;004A54D6&quot;/&gt;&lt;wsp:rsid wsp:val=&quot;0063754D&quot;/&gt;&lt;wsp:rsid wsp:val=&quot;006D3BEE&quot;/&gt;&lt;wsp:rsid wsp:val=&quot;008D6224&quot;/&gt;&lt;wsp:rsid wsp:val=&quot;008E46F3&quot;/&gt;&lt;wsp:rsid wsp:val=&quot;00B667F6&quot;/&gt;&lt;wsp:rsid wsp:val=&quot;00C71B8B&quot;/&gt;&lt;/wsp:rsids&gt;&lt;/w:docPr&gt;&lt;w:body&gt;&lt;w:p wsp:rsidR=&quot;00000000&quot; wsp:rsidRDefault=&quot;00B667F6&quot;&gt;&lt;m:oMathPara&gt;&lt;m:oMath&gt;&lt;m:acc&gt;&lt;m:accPr&gt;&lt;m:chr m:val=&quot;Ì…&quot;/&gt;&lt;m:ctrlPr&gt;&lt;w:rPr&gt;&lt;w:rFonts w:ascii=&quot;Cambria Math&quot; w:h-ansi=&quot;Cambria Math&quot;/&gt;&lt;wx:font wx:val=&quot;Cambria Math&quot;/&gt;&lt;w:i/&gt;&lt;w:i-cs/&gt;&lt;w:sz w:val=&quot;28&quot;/&gt;&lt;w:sz-cs w:val=&quot;28&quot;/&gt;&lt;/w:rPr&gt;&lt;/m:ctrlPr&gt;&lt;/m:acc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BCÂ 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63754D">
        <w:rPr>
          <w:rFonts w:ascii="Times New Roman" w:hAnsi="Times New Roman"/>
          <w:iCs/>
          <w:sz w:val="28"/>
          <w:szCs w:val="28"/>
        </w:rPr>
        <w:fldChar w:fldCharType="end"/>
      </w:r>
    </w:p>
    <w:p w:rsidR="00B541E7" w:rsidRDefault="00B541E7" w:rsidP="00C71B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sau:</w:t>
      </w:r>
    </w:p>
    <w:p w:rsidR="00B541E7" w:rsidRPr="00C71B8B" w:rsidRDefault="00B541E7" w:rsidP="00C71B8B">
      <w:pPr>
        <w:rPr>
          <w:rFonts w:ascii="Times New Roman" w:hAnsi="Times New Roman"/>
          <w:sz w:val="28"/>
          <w:szCs w:val="28"/>
        </w:rPr>
      </w:pPr>
      <w:r w:rsidRPr="00C71B8B">
        <w:rPr>
          <w:rFonts w:ascii="Times New Roman" w:hAnsi="Times New Roman"/>
          <w:sz w:val="28"/>
          <w:szCs w:val="28"/>
        </w:rPr>
        <w:t>Y = f(A,B,C,D) = (0,2,4,5,8,10,12,13)  với A=MSB (bit có trong số lớn nhất)</w:t>
      </w:r>
    </w:p>
    <w:p w:rsidR="00B541E7" w:rsidRDefault="00B541E7" w:rsidP="00C71B8B">
      <w:pPr>
        <w:rPr>
          <w:rFonts w:ascii="Times New Roman" w:hAnsi="Times New Roman"/>
          <w:sz w:val="28"/>
          <w:szCs w:val="28"/>
        </w:rPr>
      </w:pPr>
    </w:p>
    <w:p w:rsidR="00B541E7" w:rsidRDefault="00B541E7" w:rsidP="00C71B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Dùng cổng NAND 2 ngõ vào ráp mạch theo yêu cầu của bảng trạng thái sau:</w:t>
      </w:r>
    </w:p>
    <w:p w:rsidR="00B541E7" w:rsidRPr="008E46F3" w:rsidRDefault="00B541E7" w:rsidP="00C71B8B">
      <w:pPr>
        <w:jc w:val="center"/>
        <w:rPr>
          <w:rFonts w:ascii="Times New Roman" w:hAnsi="Times New Roman"/>
          <w:sz w:val="28"/>
          <w:szCs w:val="28"/>
        </w:rPr>
      </w:pPr>
      <w:r w:rsidRPr="0063754D">
        <w:rPr>
          <w:rFonts w:ascii="Times New Roman" w:hAnsi="Times New Roman"/>
          <w:noProof/>
          <w:sz w:val="28"/>
          <w:szCs w:val="28"/>
        </w:rPr>
        <w:pict>
          <v:shape id="_x0000_i1036" type="#_x0000_t75" style="width:339pt;height:96pt;visibility:visible">
            <v:imagedata r:id="rId11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48"/>
        <w:gridCol w:w="5102"/>
      </w:tblGrid>
      <w:tr w:rsidR="00B541E7" w:rsidRPr="0063754D" w:rsidTr="0063754D">
        <w:trPr>
          <w:trHeight w:val="3720"/>
        </w:trPr>
        <w:tc>
          <w:tcPr>
            <w:tcW w:w="4248" w:type="dxa"/>
          </w:tcPr>
          <w:p w:rsidR="00B541E7" w:rsidRPr="0063754D" w:rsidRDefault="00B541E7" w:rsidP="006375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754D">
              <w:rPr>
                <w:rFonts w:ascii="Times New Roman" w:hAnsi="Times New Roman"/>
                <w:sz w:val="28"/>
                <w:szCs w:val="28"/>
              </w:rPr>
              <w:t>Dùng cổng NAND 2 ngõ vào ráp mạch theo yêu cầu của bảng trạng thái sau:</w:t>
            </w:r>
          </w:p>
          <w:p w:rsidR="00B541E7" w:rsidRPr="0063754D" w:rsidRDefault="00B541E7" w:rsidP="006375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2" w:type="dxa"/>
          </w:tcPr>
          <w:p w:rsidR="00B541E7" w:rsidRPr="0063754D" w:rsidRDefault="00B541E7" w:rsidP="006375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 w:rsidRPr="0063754D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image221.png" o:spid="_x0000_i1037" type="#_x0000_t75" style="width:198.75pt;height:167.25pt;visibility:visible">
                  <v:imagedata r:id="rId12" o:title=""/>
                </v:shape>
              </w:pict>
            </w:r>
            <w:bookmarkEnd w:id="0"/>
          </w:p>
        </w:tc>
      </w:tr>
    </w:tbl>
    <w:p w:rsidR="00B541E7" w:rsidRPr="00C71B8B" w:rsidRDefault="00B541E7" w:rsidP="00222C6D">
      <w:pPr>
        <w:rPr>
          <w:rFonts w:ascii="Times New Roman" w:hAnsi="Times New Roman"/>
          <w:sz w:val="28"/>
          <w:szCs w:val="28"/>
        </w:rPr>
      </w:pPr>
    </w:p>
    <w:sectPr w:rsidR="00B541E7" w:rsidRPr="00C71B8B" w:rsidSect="00C71B8B">
      <w:pgSz w:w="12240" w:h="15840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46F3"/>
    <w:rsid w:val="00222C6D"/>
    <w:rsid w:val="00315F3C"/>
    <w:rsid w:val="00322439"/>
    <w:rsid w:val="00334F94"/>
    <w:rsid w:val="00367B15"/>
    <w:rsid w:val="00387A9D"/>
    <w:rsid w:val="004A54D6"/>
    <w:rsid w:val="00617388"/>
    <w:rsid w:val="0063754D"/>
    <w:rsid w:val="006D3BEE"/>
    <w:rsid w:val="008D6224"/>
    <w:rsid w:val="008E46F3"/>
    <w:rsid w:val="00B541E7"/>
    <w:rsid w:val="00C71B8B"/>
    <w:rsid w:val="00DA0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A9D"/>
    <w:pPr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71B8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7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99</Words>
  <Characters>566</Characters>
  <Application>Microsoft Office Outlook</Application>
  <DocSecurity>0</DocSecurity>
  <Lines>0</Lines>
  <Paragraphs>0</Paragraphs>
  <ScaleCrop>false</ScaleCrop>
  <Company>Sky123.Org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Dùng cổng NAND 2 ngõ vào ráp mạch theo yêu cầu sau:</dc:title>
  <dc:subject/>
  <dc:creator>w764</dc:creator>
  <cp:keywords/>
  <dc:description/>
  <cp:lastModifiedBy>Admin</cp:lastModifiedBy>
  <cp:revision>2</cp:revision>
  <dcterms:created xsi:type="dcterms:W3CDTF">2019-10-09T23:19:00Z</dcterms:created>
  <dcterms:modified xsi:type="dcterms:W3CDTF">2019-10-09T23:19:00Z</dcterms:modified>
</cp:coreProperties>
</file>